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84355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eastAsia" w:ascii="Times New Roman" w:hAnsi="Times New Roman" w:eastAsia="方正小标宋简体" w:cs="Times New Roman"/>
          <w:color w:val="0D0D0D"/>
          <w:kern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0D0D0D"/>
          <w:kern w:val="0"/>
          <w:sz w:val="32"/>
          <w:szCs w:val="32"/>
          <w:lang w:val="en-US" w:eastAsia="zh-CN"/>
        </w:rPr>
        <w:t>附件：</w:t>
      </w:r>
    </w:p>
    <w:p w14:paraId="54B811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D0D0D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D0D0D"/>
          <w:kern w:val="0"/>
          <w:sz w:val="44"/>
          <w:szCs w:val="44"/>
          <w:lang w:val="en-US" w:eastAsia="zh-CN"/>
        </w:rPr>
        <w:t>2026年</w:t>
      </w:r>
      <w:r>
        <w:rPr>
          <w:rFonts w:hint="eastAsia" w:ascii="方正小标宋简体" w:hAnsi="方正小标宋简体" w:eastAsia="方正小标宋简体" w:cs="方正小标宋简体"/>
          <w:color w:val="0D0D0D"/>
          <w:kern w:val="0"/>
          <w:sz w:val="44"/>
          <w:szCs w:val="44"/>
        </w:rPr>
        <w:t>生</w:t>
      </w:r>
      <w:r>
        <w:rPr>
          <w:rFonts w:hint="default" w:ascii="Times New Roman" w:hAnsi="Times New Roman" w:eastAsia="方正小标宋简体" w:cs="Times New Roman"/>
          <w:color w:val="0D0D0D"/>
          <w:kern w:val="0"/>
          <w:sz w:val="44"/>
          <w:szCs w:val="44"/>
        </w:rPr>
        <w:t>态文明建设典型案例确认表</w:t>
      </w:r>
    </w:p>
    <w:p w14:paraId="48E618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 w:ascii="Times New Roman" w:hAnsi="Times New Roman" w:eastAsia="仿宋_GB2312" w:cs="Times New Roman"/>
          <w:color w:val="0D0D0D"/>
          <w:kern w:val="0"/>
          <w:sz w:val="32"/>
          <w:szCs w:val="32"/>
        </w:rPr>
      </w:pP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1623"/>
        <w:gridCol w:w="1090"/>
        <w:gridCol w:w="1823"/>
        <w:gridCol w:w="1020"/>
        <w:gridCol w:w="2049"/>
      </w:tblGrid>
      <w:tr w14:paraId="1F6FD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434" w:type="dxa"/>
            <w:vAlign w:val="center"/>
          </w:tcPr>
          <w:p w14:paraId="50E9AA17">
            <w:pPr>
              <w:spacing w:line="360" w:lineRule="exact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案例</w:t>
            </w: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7605" w:type="dxa"/>
            <w:gridSpan w:val="5"/>
            <w:vAlign w:val="center"/>
          </w:tcPr>
          <w:p w14:paraId="5513F025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</w:tr>
      <w:tr w14:paraId="7B00D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9" w:hRule="exact"/>
          <w:jc w:val="center"/>
        </w:trPr>
        <w:tc>
          <w:tcPr>
            <w:tcW w:w="1434" w:type="dxa"/>
            <w:vAlign w:val="center"/>
          </w:tcPr>
          <w:p w14:paraId="555EC04E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>案例简介</w:t>
            </w:r>
          </w:p>
        </w:tc>
        <w:tc>
          <w:tcPr>
            <w:tcW w:w="7605" w:type="dxa"/>
            <w:gridSpan w:val="5"/>
            <w:vAlign w:val="top"/>
          </w:tcPr>
          <w:p w14:paraId="11E9E10D">
            <w:pPr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eastAsia="zh-CN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500字内）</w:t>
            </w:r>
          </w:p>
        </w:tc>
      </w:tr>
      <w:tr w14:paraId="21D69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434" w:type="dxa"/>
            <w:vAlign w:val="center"/>
          </w:tcPr>
          <w:p w14:paraId="3A5008D1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>报送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单位</w:t>
            </w:r>
          </w:p>
        </w:tc>
        <w:tc>
          <w:tcPr>
            <w:tcW w:w="7605" w:type="dxa"/>
            <w:gridSpan w:val="5"/>
            <w:vAlign w:val="center"/>
          </w:tcPr>
          <w:p w14:paraId="6ACECB4E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</w:tr>
      <w:tr w14:paraId="73F44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434" w:type="dxa"/>
            <w:vAlign w:val="center"/>
          </w:tcPr>
          <w:p w14:paraId="4D895628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通讯地址</w:t>
            </w:r>
          </w:p>
        </w:tc>
        <w:tc>
          <w:tcPr>
            <w:tcW w:w="4536" w:type="dxa"/>
            <w:gridSpan w:val="3"/>
            <w:vAlign w:val="center"/>
          </w:tcPr>
          <w:p w14:paraId="20A3267B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14:paraId="13E683E9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邮编</w:t>
            </w:r>
          </w:p>
        </w:tc>
        <w:tc>
          <w:tcPr>
            <w:tcW w:w="2049" w:type="dxa"/>
            <w:vAlign w:val="center"/>
          </w:tcPr>
          <w:p w14:paraId="0C210491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</w:tr>
      <w:tr w14:paraId="67929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434" w:type="dxa"/>
            <w:vMerge w:val="restart"/>
            <w:vAlign w:val="center"/>
          </w:tcPr>
          <w:p w14:paraId="390173AC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pacing w:val="28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  <w:lang w:val="en-US" w:eastAsia="zh-CN"/>
              </w:rPr>
              <w:t>单位负责人</w:t>
            </w:r>
          </w:p>
        </w:tc>
        <w:tc>
          <w:tcPr>
            <w:tcW w:w="1623" w:type="dxa"/>
            <w:vMerge w:val="restart"/>
            <w:vAlign w:val="center"/>
          </w:tcPr>
          <w:p w14:paraId="0AA3F5E4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14:paraId="3D31460B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职 务</w:t>
            </w:r>
          </w:p>
        </w:tc>
        <w:tc>
          <w:tcPr>
            <w:tcW w:w="1823" w:type="dxa"/>
            <w:vAlign w:val="center"/>
          </w:tcPr>
          <w:p w14:paraId="73CB9244">
            <w:pPr>
              <w:tabs>
                <w:tab w:val="left" w:pos="208"/>
              </w:tabs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14:paraId="1A540FB4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电话</w:t>
            </w:r>
          </w:p>
        </w:tc>
        <w:tc>
          <w:tcPr>
            <w:tcW w:w="2049" w:type="dxa"/>
            <w:vAlign w:val="center"/>
          </w:tcPr>
          <w:p w14:paraId="3DEEDF12">
            <w:pPr>
              <w:tabs>
                <w:tab w:val="left" w:pos="421"/>
              </w:tabs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</w:tr>
      <w:tr w14:paraId="33577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434" w:type="dxa"/>
            <w:vMerge w:val="continue"/>
            <w:vAlign w:val="center"/>
          </w:tcPr>
          <w:p w14:paraId="0F397DA7">
            <w:pPr>
              <w:spacing w:line="360" w:lineRule="exact"/>
              <w:ind w:firstLine="196" w:firstLineChars="67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pacing w:val="28"/>
                <w:sz w:val="24"/>
                <w:szCs w:val="24"/>
              </w:rPr>
            </w:pPr>
          </w:p>
        </w:tc>
        <w:tc>
          <w:tcPr>
            <w:tcW w:w="1623" w:type="dxa"/>
            <w:vMerge w:val="continue"/>
            <w:vAlign w:val="center"/>
          </w:tcPr>
          <w:p w14:paraId="37F4BAD8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14:paraId="4E48DDD1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邮 箱</w:t>
            </w:r>
          </w:p>
        </w:tc>
        <w:tc>
          <w:tcPr>
            <w:tcW w:w="1823" w:type="dxa"/>
            <w:vAlign w:val="center"/>
          </w:tcPr>
          <w:p w14:paraId="3E8D172D">
            <w:pPr>
              <w:tabs>
                <w:tab w:val="left" w:pos="208"/>
              </w:tabs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14:paraId="1D1B9D24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手机</w:t>
            </w:r>
          </w:p>
        </w:tc>
        <w:tc>
          <w:tcPr>
            <w:tcW w:w="2049" w:type="dxa"/>
            <w:vAlign w:val="center"/>
          </w:tcPr>
          <w:p w14:paraId="209AA3E9">
            <w:pPr>
              <w:tabs>
                <w:tab w:val="left" w:pos="421"/>
              </w:tabs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</w:tr>
      <w:tr w14:paraId="7E0D1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434" w:type="dxa"/>
            <w:vMerge w:val="restart"/>
            <w:vAlign w:val="center"/>
          </w:tcPr>
          <w:p w14:paraId="4A37502E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pacing w:val="28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>单位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联系人</w:t>
            </w:r>
          </w:p>
        </w:tc>
        <w:tc>
          <w:tcPr>
            <w:tcW w:w="1623" w:type="dxa"/>
            <w:vMerge w:val="restart"/>
            <w:vAlign w:val="center"/>
          </w:tcPr>
          <w:p w14:paraId="6725E2F2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14:paraId="00FDDAE0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职 务</w:t>
            </w:r>
          </w:p>
        </w:tc>
        <w:tc>
          <w:tcPr>
            <w:tcW w:w="1823" w:type="dxa"/>
            <w:vAlign w:val="center"/>
          </w:tcPr>
          <w:p w14:paraId="22B82133">
            <w:pPr>
              <w:tabs>
                <w:tab w:val="left" w:pos="208"/>
              </w:tabs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14:paraId="324D9B2F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电话</w:t>
            </w:r>
          </w:p>
        </w:tc>
        <w:tc>
          <w:tcPr>
            <w:tcW w:w="2049" w:type="dxa"/>
            <w:vAlign w:val="center"/>
          </w:tcPr>
          <w:p w14:paraId="5EB87697">
            <w:pPr>
              <w:tabs>
                <w:tab w:val="left" w:pos="421"/>
              </w:tabs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</w:tr>
      <w:tr w14:paraId="482D9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434" w:type="dxa"/>
            <w:vMerge w:val="continue"/>
            <w:vAlign w:val="center"/>
          </w:tcPr>
          <w:p w14:paraId="11EC6B98">
            <w:pPr>
              <w:spacing w:line="360" w:lineRule="exact"/>
              <w:ind w:firstLine="196" w:firstLineChars="67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pacing w:val="28"/>
                <w:sz w:val="24"/>
                <w:szCs w:val="24"/>
              </w:rPr>
            </w:pPr>
          </w:p>
        </w:tc>
        <w:tc>
          <w:tcPr>
            <w:tcW w:w="1623" w:type="dxa"/>
            <w:vMerge w:val="continue"/>
            <w:vAlign w:val="center"/>
          </w:tcPr>
          <w:p w14:paraId="72B6ED00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14:paraId="25E402A4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邮 箱</w:t>
            </w:r>
          </w:p>
        </w:tc>
        <w:tc>
          <w:tcPr>
            <w:tcW w:w="1823" w:type="dxa"/>
            <w:vAlign w:val="center"/>
          </w:tcPr>
          <w:p w14:paraId="76D5FE90">
            <w:pPr>
              <w:tabs>
                <w:tab w:val="left" w:pos="208"/>
              </w:tabs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  <w:tc>
          <w:tcPr>
            <w:tcW w:w="1020" w:type="dxa"/>
            <w:vAlign w:val="center"/>
          </w:tcPr>
          <w:p w14:paraId="708765DC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手机</w:t>
            </w:r>
          </w:p>
        </w:tc>
        <w:tc>
          <w:tcPr>
            <w:tcW w:w="2049" w:type="dxa"/>
            <w:vAlign w:val="center"/>
          </w:tcPr>
          <w:p w14:paraId="3DFD4753">
            <w:pPr>
              <w:tabs>
                <w:tab w:val="left" w:pos="421"/>
              </w:tabs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</w:tr>
      <w:tr w14:paraId="419C2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49" w:hRule="exact"/>
          <w:jc w:val="center"/>
        </w:trPr>
        <w:tc>
          <w:tcPr>
            <w:tcW w:w="1434" w:type="dxa"/>
            <w:vAlign w:val="center"/>
          </w:tcPr>
          <w:p w14:paraId="249F4509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  <w:lang w:val="en-US" w:eastAsia="zh-CN"/>
              </w:rPr>
              <w:t>报送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</w:rPr>
              <w:t>单位</w:t>
            </w:r>
          </w:p>
          <w:p w14:paraId="0B8F1BB7">
            <w:pPr>
              <w:spacing w:line="360" w:lineRule="exact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  <w:lang w:val="en-US" w:eastAsia="zh-CN"/>
              </w:rPr>
              <w:t>承诺</w:t>
            </w:r>
          </w:p>
        </w:tc>
        <w:tc>
          <w:tcPr>
            <w:tcW w:w="7605" w:type="dxa"/>
            <w:gridSpan w:val="5"/>
            <w:vAlign w:val="center"/>
          </w:tcPr>
          <w:p w14:paraId="16CDA80D">
            <w:pPr>
              <w:spacing w:line="360" w:lineRule="exact"/>
              <w:ind w:firstLine="472" w:firstLineChars="200"/>
              <w:jc w:val="both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>报送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材料内容属实、准确，知识产权明晰；如有知识产权纠纷等，由本单位自行承担一切责任。</w:t>
            </w:r>
          </w:p>
          <w:p w14:paraId="4AF41B64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  <w:p w14:paraId="6ECDDCB9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  <w:p w14:paraId="0444A470">
            <w:pPr>
              <w:wordWrap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 xml:space="preserve">                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 xml:space="preserve">负责人签字：          </w:t>
            </w: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 xml:space="preserve">  （盖 章）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 xml:space="preserve">      </w:t>
            </w:r>
          </w:p>
          <w:p w14:paraId="44167FB7">
            <w:pPr>
              <w:wordWrap w:val="0"/>
              <w:spacing w:line="360" w:lineRule="exact"/>
              <w:jc w:val="right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年    月    日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 xml:space="preserve">    </w:t>
            </w:r>
          </w:p>
        </w:tc>
      </w:tr>
      <w:tr w14:paraId="5E4BA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6" w:hRule="exact"/>
          <w:jc w:val="center"/>
        </w:trPr>
        <w:tc>
          <w:tcPr>
            <w:tcW w:w="1434" w:type="dxa"/>
            <w:vAlign w:val="center"/>
          </w:tcPr>
          <w:p w14:paraId="4336AE90">
            <w:pPr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</w:rPr>
              <w:t>省生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  <w:lang w:val="en-US" w:eastAsia="zh-CN"/>
              </w:rPr>
              <w:t>态</w:t>
            </w: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  <w:lang w:val="en-US" w:eastAsia="zh-CN"/>
              </w:rPr>
              <w:t>文明促进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</w:rPr>
              <w:t>会意见</w:t>
            </w:r>
          </w:p>
        </w:tc>
        <w:tc>
          <w:tcPr>
            <w:tcW w:w="7605" w:type="dxa"/>
            <w:gridSpan w:val="5"/>
            <w:vAlign w:val="center"/>
          </w:tcPr>
          <w:p w14:paraId="658F2EE5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  <w:p w14:paraId="6E1627B0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  <w:p w14:paraId="1974BB5A">
            <w:pPr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  <w:bookmarkStart w:id="0" w:name="_GoBack"/>
            <w:bookmarkEnd w:id="0"/>
          </w:p>
          <w:p w14:paraId="738716EA">
            <w:pPr>
              <w:wordWrap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 xml:space="preserve">负责人签字：      </w:t>
            </w: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 xml:space="preserve">   </w:t>
            </w: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 xml:space="preserve">    （盖 章）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 xml:space="preserve">     </w:t>
            </w:r>
          </w:p>
          <w:p w14:paraId="43ABAD44">
            <w:pPr>
              <w:wordWrap w:val="0"/>
              <w:spacing w:line="360" w:lineRule="exact"/>
              <w:jc w:val="right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  <w:t>年    月    日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  <w:lang w:val="en-US" w:eastAsia="zh-CN"/>
              </w:rPr>
              <w:t xml:space="preserve">    </w:t>
            </w:r>
          </w:p>
        </w:tc>
      </w:tr>
      <w:tr w14:paraId="2371F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1" w:hRule="exact"/>
          <w:jc w:val="center"/>
        </w:trPr>
        <w:tc>
          <w:tcPr>
            <w:tcW w:w="1434" w:type="dxa"/>
            <w:vAlign w:val="center"/>
          </w:tcPr>
          <w:p w14:paraId="294A75E1">
            <w:pPr>
              <w:spacing w:line="320" w:lineRule="exact"/>
              <w:jc w:val="center"/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color w:val="0D0D0D"/>
                <w:spacing w:val="0"/>
                <w:sz w:val="24"/>
                <w:szCs w:val="24"/>
                <w:lang w:val="en-US" w:eastAsia="zh-CN"/>
              </w:rPr>
              <w:t>备注</w:t>
            </w:r>
          </w:p>
        </w:tc>
        <w:tc>
          <w:tcPr>
            <w:tcW w:w="7605" w:type="dxa"/>
            <w:gridSpan w:val="5"/>
            <w:vAlign w:val="center"/>
          </w:tcPr>
          <w:p w14:paraId="428EB731">
            <w:pPr>
              <w:spacing w:line="360" w:lineRule="exact"/>
              <w:jc w:val="both"/>
              <w:rPr>
                <w:rFonts w:hint="default" w:ascii="Times New Roman" w:hAnsi="Times New Roman" w:eastAsia="仿宋_GB2312" w:cs="Times New Roman"/>
                <w:b/>
                <w:bCs w:val="0"/>
                <w:color w:val="0D0D0D"/>
                <w:sz w:val="24"/>
                <w:szCs w:val="24"/>
              </w:rPr>
            </w:pPr>
          </w:p>
        </w:tc>
      </w:tr>
    </w:tbl>
    <w:p w14:paraId="584E63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24"/>
          <w:szCs w:val="24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4"/>
          <w:szCs w:val="24"/>
        </w:rPr>
        <w:t>四川省生态文明促进会地址</w:t>
      </w:r>
      <w:r>
        <w:rPr>
          <w:rFonts w:hint="default" w:ascii="Times New Roman" w:hAnsi="Times New Roman" w:eastAsia="仿宋_GB2312" w:cs="Times New Roman"/>
          <w:color w:val="000000"/>
          <w:sz w:val="24"/>
          <w:szCs w:val="24"/>
        </w:rPr>
        <w:t>：成都市金牛区茶店子西街36号</w:t>
      </w:r>
      <w:r>
        <w:rPr>
          <w:rFonts w:hint="default" w:ascii="Times New Roman" w:hAnsi="Times New Roman" w:eastAsia="仿宋_GB2312" w:cs="Times New Roman"/>
          <w:color w:val="000000"/>
          <w:sz w:val="24"/>
          <w:szCs w:val="24"/>
          <w:lang w:val="en-US" w:eastAsia="zh-CN"/>
        </w:rPr>
        <w:t>1栋</w:t>
      </w:r>
      <w:r>
        <w:rPr>
          <w:rFonts w:hint="default" w:ascii="Times New Roman" w:hAnsi="Times New Roman" w:eastAsia="仿宋_GB2312" w:cs="Times New Roman"/>
          <w:color w:val="000000"/>
          <w:sz w:val="24"/>
          <w:szCs w:val="24"/>
        </w:rPr>
        <w:t>10楼1007室</w:t>
      </w:r>
    </w:p>
    <w:p w14:paraId="30B08D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Times New Roman" w:hAnsi="Times New Roman" w:eastAsia="仿宋_GB2312" w:cs="Times New Roman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sz w:val="24"/>
          <w:szCs w:val="24"/>
        </w:rPr>
        <w:t>邮箱：</w:t>
      </w:r>
      <w:r>
        <w:rPr>
          <w:rFonts w:hint="default" w:ascii="Times New Roman" w:hAnsi="Times New Roman" w:eastAsia="仿宋_GB2312" w:cs="Times New Roman"/>
          <w:color w:val="000000"/>
          <w:sz w:val="24"/>
          <w:szCs w:val="24"/>
        </w:rPr>
        <w:t>865870033@qq.com</w:t>
      </w:r>
      <w:r>
        <w:rPr>
          <w:rFonts w:hint="eastAsia" w:ascii="Times New Roman" w:hAnsi="Times New Roman" w:eastAsia="仿宋_GB2312" w:cs="Times New Roman"/>
          <w:color w:val="000000"/>
          <w:sz w:val="24"/>
          <w:szCs w:val="24"/>
          <w:lang w:eastAsia="zh-CN"/>
        </w:rPr>
        <w:t>；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24"/>
          <w:szCs w:val="24"/>
        </w:rPr>
        <w:t>联系人：</w:t>
      </w:r>
      <w:r>
        <w:rPr>
          <w:rFonts w:hint="default" w:ascii="Times New Roman" w:hAnsi="Times New Roman" w:eastAsia="仿宋_GB2312" w:cs="Times New Roman"/>
          <w:color w:val="000000"/>
          <w:sz w:val="24"/>
          <w:szCs w:val="24"/>
          <w:lang w:val="en-US" w:eastAsia="zh-CN"/>
        </w:rPr>
        <w:t>张园园</w:t>
      </w:r>
      <w:r>
        <w:rPr>
          <w:rFonts w:hint="eastAsia" w:ascii="Times New Roman" w:hAnsi="Times New Roman" w:eastAsia="仿宋_GB2312" w:cs="Times New Roman"/>
          <w:color w:val="000000"/>
          <w:sz w:val="24"/>
          <w:szCs w:val="24"/>
          <w:lang w:eastAsia="zh-CN"/>
        </w:rPr>
        <w:t>，</w:t>
      </w:r>
      <w:r>
        <w:rPr>
          <w:rFonts w:hint="default" w:ascii="Times New Roman" w:hAnsi="Times New Roman" w:eastAsia="仿宋_GB2312" w:cs="Times New Roman"/>
          <w:b/>
          <w:bCs/>
          <w:color w:val="000000"/>
          <w:sz w:val="24"/>
          <w:szCs w:val="24"/>
        </w:rPr>
        <w:t>电话:</w:t>
      </w:r>
      <w:r>
        <w:rPr>
          <w:rFonts w:hint="default" w:ascii="Times New Roman" w:hAnsi="Times New Roman" w:eastAsia="仿宋_GB2312" w:cs="Times New Roman"/>
          <w:color w:val="000000"/>
          <w:sz w:val="24"/>
          <w:szCs w:val="24"/>
        </w:rPr>
        <w:t xml:space="preserve"> 1</w:t>
      </w:r>
      <w:r>
        <w:rPr>
          <w:rFonts w:hint="default" w:ascii="Times New Roman" w:hAnsi="Times New Roman" w:eastAsia="仿宋_GB2312" w:cs="Times New Roman"/>
          <w:color w:val="000000"/>
          <w:sz w:val="24"/>
          <w:szCs w:val="24"/>
          <w:lang w:val="en-US" w:eastAsia="zh-CN"/>
        </w:rPr>
        <w:t>5390447190</w:t>
      </w:r>
      <w:r>
        <w:rPr>
          <w:rFonts w:hint="eastAsia" w:ascii="Times New Roman" w:hAnsi="Times New Roman" w:eastAsia="仿宋_GB2312" w:cs="Times New Roman"/>
          <w:color w:val="000000"/>
          <w:sz w:val="24"/>
          <w:szCs w:val="24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b/>
          <w:bCs/>
          <w:color w:val="000000"/>
          <w:sz w:val="24"/>
          <w:szCs w:val="24"/>
          <w:lang w:val="en-US" w:eastAsia="zh-CN"/>
        </w:rPr>
        <w:t>微信号：</w:t>
      </w:r>
      <w:r>
        <w:rPr>
          <w:rFonts w:hint="eastAsia" w:ascii="Times New Roman" w:hAnsi="Times New Roman" w:eastAsia="仿宋_GB2312" w:cs="Times New Roman"/>
          <w:color w:val="000000"/>
          <w:sz w:val="24"/>
          <w:szCs w:val="24"/>
          <w:lang w:val="en-US" w:eastAsia="zh-CN"/>
        </w:rPr>
        <w:t>865870033</w:t>
      </w:r>
    </w:p>
    <w:sectPr>
      <w:footerReference r:id="rId3" w:type="default"/>
      <w:footerReference r:id="rId4" w:type="even"/>
      <w:pgSz w:w="11907" w:h="16840"/>
      <w:pgMar w:top="1701" w:right="1531" w:bottom="1701" w:left="1531" w:header="397" w:footer="1474" w:gutter="0"/>
      <w:cols w:space="720" w:num="1"/>
      <w:titlePg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66565A4-8158-4707-83D0-EEF1C899540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0393ED3-CB2F-42BA-86E4-DB80C41F2BE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66FBFE9-25AF-4B00-8168-7E4B07211C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0F868D4-460B-40B1-968A-D80F9CAB6C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C3EA42B-F381-417B-8DDF-517784B16EC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9F8601B-94FD-4F94-A895-33EFA80FD36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0F248F5-598A-4339-8243-1EBFEF2CB96C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8" w:fontKey="{BA211EA7-C81C-43FA-A94C-1BB649E6DEB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F96549">
    <w:pPr>
      <w:pStyle w:val="8"/>
      <w:tabs>
        <w:tab w:val="center" w:pos="1985"/>
        <w:tab w:val="right" w:pos="7938"/>
        <w:tab w:val="clear" w:pos="4153"/>
        <w:tab w:val="clear" w:pos="8306"/>
      </w:tabs>
      <w:wordWrap w:val="0"/>
      <w:ind w:right="54" w:rightChars="17"/>
      <w:jc w:val="right"/>
      <w:rPr>
        <w:rFonts w:ascii="宋体" w:hAnsi="宋体" w:eastAsia="宋体"/>
      </w:rPr>
    </w:pPr>
    <w:r>
      <w:rPr>
        <w:rFonts w:hint="eastAsia" w:ascii="宋体" w:hAnsi="宋体" w:eastAsia="宋体"/>
        <w:sz w:val="28"/>
      </w:rPr>
      <w:t xml:space="preserve">— </w:t>
    </w:r>
    <w:r>
      <w:rPr>
        <w:rFonts w:hint="eastAsia" w:ascii="宋体" w:hAnsi="宋体" w:eastAsia="宋体"/>
        <w:sz w:val="28"/>
      </w:rPr>
      <w:fldChar w:fldCharType="begin"/>
    </w:r>
    <w:r>
      <w:rPr>
        <w:rFonts w:hint="eastAsia" w:ascii="宋体" w:hAnsi="宋体" w:eastAsia="宋体"/>
        <w:sz w:val="28"/>
      </w:rPr>
      <w:instrText xml:space="preserve">PAGE   \* MERGEFORMAT</w:instrText>
    </w:r>
    <w:r>
      <w:rPr>
        <w:rFonts w:hint="eastAsia" w:ascii="宋体" w:hAnsi="宋体" w:eastAsia="宋体"/>
        <w:sz w:val="28"/>
      </w:rPr>
      <w:fldChar w:fldCharType="separate"/>
    </w:r>
    <w:r>
      <w:rPr>
        <w:rFonts w:ascii="宋体" w:hAnsi="宋体" w:eastAsia="宋体"/>
        <w:sz w:val="28"/>
        <w:lang w:val="zh-CN"/>
      </w:rPr>
      <w:t>3</w:t>
    </w:r>
    <w:r>
      <w:rPr>
        <w:rFonts w:hint="eastAsia" w:ascii="宋体" w:hAnsi="宋体" w:eastAsia="宋体"/>
        <w:sz w:val="28"/>
      </w:rPr>
      <w:fldChar w:fldCharType="end"/>
    </w:r>
    <w:r>
      <w:rPr>
        <w:rFonts w:ascii="宋体" w:hAnsi="宋体" w:eastAsia="宋体"/>
        <w:sz w:val="28"/>
      </w:rPr>
      <w:t xml:space="preserve"> </w:t>
    </w:r>
    <w:r>
      <w:rPr>
        <w:rFonts w:hint="eastAsia" w:ascii="宋体" w:hAnsi="宋体" w:eastAsia="宋体"/>
        <w:sz w:val="28"/>
      </w:rPr>
      <w:t xml:space="preserve">—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0D60F0">
    <w:pPr>
      <w:pStyle w:val="8"/>
      <w:ind w:firstLine="140" w:firstLineChars="50"/>
      <w:rPr>
        <w:rFonts w:ascii="宋体" w:hAnsi="宋体" w:eastAsia="宋体"/>
        <w:sz w:val="28"/>
        <w:szCs w:val="28"/>
      </w:rPr>
    </w:pPr>
    <w:r>
      <w:rPr>
        <w:rFonts w:hint="eastAsia" w:ascii="宋体" w:hAnsi="宋体" w:eastAsia="宋体"/>
        <w:sz w:val="28"/>
        <w:szCs w:val="28"/>
      </w:rPr>
      <w:t xml:space="preserve">— </w:t>
    </w:r>
    <w:r>
      <w:rPr>
        <w:rFonts w:hint="eastAsia" w:ascii="宋体" w:hAnsi="宋体" w:eastAsia="宋体"/>
        <w:sz w:val="28"/>
        <w:szCs w:val="28"/>
      </w:rPr>
      <w:fldChar w:fldCharType="begin"/>
    </w:r>
    <w:r>
      <w:rPr>
        <w:rFonts w:hint="eastAsia" w:ascii="宋体" w:hAnsi="宋体" w:eastAsia="宋体"/>
        <w:sz w:val="28"/>
        <w:szCs w:val="28"/>
      </w:rPr>
      <w:instrText xml:space="preserve">PAGE   \* MERGEFORMAT</w:instrText>
    </w:r>
    <w:r>
      <w:rPr>
        <w:rFonts w:hint="eastAsia"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2</w:t>
    </w:r>
    <w:r>
      <w:rPr>
        <w:rFonts w:hint="eastAsia" w:ascii="宋体" w:hAnsi="宋体" w:eastAsia="宋体"/>
        <w:sz w:val="28"/>
        <w:szCs w:val="28"/>
      </w:rPr>
      <w:fldChar w:fldCharType="end"/>
    </w:r>
    <w:r>
      <w:rPr>
        <w:rFonts w:ascii="宋体" w:hAnsi="宋体" w:eastAsia="宋体"/>
        <w:sz w:val="28"/>
        <w:szCs w:val="28"/>
      </w:rPr>
      <w:t xml:space="preserve"> </w:t>
    </w:r>
    <w:r>
      <w:rPr>
        <w:rFonts w:hint="eastAsia" w:ascii="宋体" w:hAnsi="宋体" w:eastAsia="宋体"/>
        <w:sz w:val="28"/>
        <w:szCs w:val="28"/>
      </w:rPr>
      <w:t>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435C95"/>
    <w:multiLevelType w:val="singleLevel"/>
    <w:tmpl w:val="50435C95"/>
    <w:lvl w:ilvl="0" w:tentative="0">
      <w:start w:val="1"/>
      <w:numFmt w:val="decimal"/>
      <w:pStyle w:val="24"/>
      <w:lvlText w:val="图%1. "/>
      <w:lvlJc w:val="left"/>
      <w:pPr>
        <w:tabs>
          <w:tab w:val="left" w:pos="777"/>
        </w:tabs>
        <w:ind w:left="777" w:hanging="420"/>
      </w:pPr>
      <w:rPr>
        <w:lang w:val="en-US"/>
      </w:r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evenAndOddHeaders w:val="1"/>
  <w:drawingGridHorizontalSpacing w:val="158"/>
  <w:drawingGridVerticalSpacing w:val="579"/>
  <w:displayHorizontalDrawingGridEvery w:val="0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FiOTMxY2Q2OThhM2IwNDYxODRhMTJlNDg5ZWEyMWEifQ=="/>
  </w:docVars>
  <w:rsids>
    <w:rsidRoot w:val="00211A8A"/>
    <w:rsid w:val="00000A2B"/>
    <w:rsid w:val="00003BA0"/>
    <w:rsid w:val="00007708"/>
    <w:rsid w:val="00012039"/>
    <w:rsid w:val="0001537B"/>
    <w:rsid w:val="000202AE"/>
    <w:rsid w:val="000259BA"/>
    <w:rsid w:val="00025C83"/>
    <w:rsid w:val="000266E2"/>
    <w:rsid w:val="00027EFF"/>
    <w:rsid w:val="00031A2E"/>
    <w:rsid w:val="00032143"/>
    <w:rsid w:val="000330C4"/>
    <w:rsid w:val="00034595"/>
    <w:rsid w:val="00045DF5"/>
    <w:rsid w:val="000501D7"/>
    <w:rsid w:val="0005388A"/>
    <w:rsid w:val="00061492"/>
    <w:rsid w:val="00066942"/>
    <w:rsid w:val="00071E3D"/>
    <w:rsid w:val="0007447C"/>
    <w:rsid w:val="00075609"/>
    <w:rsid w:val="000853B0"/>
    <w:rsid w:val="000903DE"/>
    <w:rsid w:val="000A6D57"/>
    <w:rsid w:val="000B6E7F"/>
    <w:rsid w:val="000C355C"/>
    <w:rsid w:val="000C60FE"/>
    <w:rsid w:val="000D26D4"/>
    <w:rsid w:val="000D3D7C"/>
    <w:rsid w:val="000D7029"/>
    <w:rsid w:val="000D7F7C"/>
    <w:rsid w:val="000E44DD"/>
    <w:rsid w:val="000E6248"/>
    <w:rsid w:val="000E6677"/>
    <w:rsid w:val="000F20CB"/>
    <w:rsid w:val="00101956"/>
    <w:rsid w:val="0010258C"/>
    <w:rsid w:val="00103913"/>
    <w:rsid w:val="00103E64"/>
    <w:rsid w:val="001166D7"/>
    <w:rsid w:val="00117E41"/>
    <w:rsid w:val="00121498"/>
    <w:rsid w:val="00126526"/>
    <w:rsid w:val="00126C06"/>
    <w:rsid w:val="001306C0"/>
    <w:rsid w:val="00135EBB"/>
    <w:rsid w:val="00136655"/>
    <w:rsid w:val="001404D7"/>
    <w:rsid w:val="0014341A"/>
    <w:rsid w:val="0014419C"/>
    <w:rsid w:val="001448D2"/>
    <w:rsid w:val="0015051F"/>
    <w:rsid w:val="00153DF6"/>
    <w:rsid w:val="0015477E"/>
    <w:rsid w:val="00156187"/>
    <w:rsid w:val="00160CD3"/>
    <w:rsid w:val="001612EE"/>
    <w:rsid w:val="001634D2"/>
    <w:rsid w:val="001643E9"/>
    <w:rsid w:val="001672AF"/>
    <w:rsid w:val="00167344"/>
    <w:rsid w:val="00172A27"/>
    <w:rsid w:val="00173651"/>
    <w:rsid w:val="00174937"/>
    <w:rsid w:val="00175F1D"/>
    <w:rsid w:val="00181B5B"/>
    <w:rsid w:val="00183FDC"/>
    <w:rsid w:val="0019348A"/>
    <w:rsid w:val="001A33F4"/>
    <w:rsid w:val="001A50D1"/>
    <w:rsid w:val="001A5A5B"/>
    <w:rsid w:val="001A7A65"/>
    <w:rsid w:val="001B65D5"/>
    <w:rsid w:val="001B7EF8"/>
    <w:rsid w:val="001C0BAF"/>
    <w:rsid w:val="001C1916"/>
    <w:rsid w:val="001C1B5F"/>
    <w:rsid w:val="001C1C12"/>
    <w:rsid w:val="001C6DFD"/>
    <w:rsid w:val="001D05E0"/>
    <w:rsid w:val="001D0CE4"/>
    <w:rsid w:val="001D3559"/>
    <w:rsid w:val="001D40AF"/>
    <w:rsid w:val="001D46B5"/>
    <w:rsid w:val="001D530A"/>
    <w:rsid w:val="001D63D5"/>
    <w:rsid w:val="001E7713"/>
    <w:rsid w:val="001F0DD1"/>
    <w:rsid w:val="001F2337"/>
    <w:rsid w:val="001F3ED4"/>
    <w:rsid w:val="001F4136"/>
    <w:rsid w:val="00202CF0"/>
    <w:rsid w:val="00207035"/>
    <w:rsid w:val="0021012C"/>
    <w:rsid w:val="00211A8A"/>
    <w:rsid w:val="00213EC9"/>
    <w:rsid w:val="00217180"/>
    <w:rsid w:val="00217A1B"/>
    <w:rsid w:val="00221745"/>
    <w:rsid w:val="00223F83"/>
    <w:rsid w:val="002244C9"/>
    <w:rsid w:val="00226C69"/>
    <w:rsid w:val="00227F73"/>
    <w:rsid w:val="00231722"/>
    <w:rsid w:val="0024157C"/>
    <w:rsid w:val="00241F5B"/>
    <w:rsid w:val="00245317"/>
    <w:rsid w:val="002500FD"/>
    <w:rsid w:val="002505C4"/>
    <w:rsid w:val="00254EAD"/>
    <w:rsid w:val="00266F93"/>
    <w:rsid w:val="00277A79"/>
    <w:rsid w:val="00283659"/>
    <w:rsid w:val="002878CC"/>
    <w:rsid w:val="0029054D"/>
    <w:rsid w:val="0029175D"/>
    <w:rsid w:val="002936A9"/>
    <w:rsid w:val="002971B3"/>
    <w:rsid w:val="002A06B5"/>
    <w:rsid w:val="002A12CC"/>
    <w:rsid w:val="002A6EA3"/>
    <w:rsid w:val="002B019A"/>
    <w:rsid w:val="002B4018"/>
    <w:rsid w:val="002B5B1A"/>
    <w:rsid w:val="002B6E07"/>
    <w:rsid w:val="002C0861"/>
    <w:rsid w:val="002C257C"/>
    <w:rsid w:val="002C38BB"/>
    <w:rsid w:val="002C4B69"/>
    <w:rsid w:val="002D1BBB"/>
    <w:rsid w:val="002D490E"/>
    <w:rsid w:val="002D61A3"/>
    <w:rsid w:val="002E1F32"/>
    <w:rsid w:val="002E5D39"/>
    <w:rsid w:val="002F0A10"/>
    <w:rsid w:val="002F0D02"/>
    <w:rsid w:val="002F40D0"/>
    <w:rsid w:val="002F5159"/>
    <w:rsid w:val="0030104F"/>
    <w:rsid w:val="00316492"/>
    <w:rsid w:val="0032085B"/>
    <w:rsid w:val="003212C1"/>
    <w:rsid w:val="00323DF7"/>
    <w:rsid w:val="00324321"/>
    <w:rsid w:val="00326291"/>
    <w:rsid w:val="0032775D"/>
    <w:rsid w:val="00332E57"/>
    <w:rsid w:val="003431C4"/>
    <w:rsid w:val="00350DA4"/>
    <w:rsid w:val="00351E2A"/>
    <w:rsid w:val="00352EBF"/>
    <w:rsid w:val="00355EBD"/>
    <w:rsid w:val="003612FD"/>
    <w:rsid w:val="003616E3"/>
    <w:rsid w:val="0036239B"/>
    <w:rsid w:val="003662D9"/>
    <w:rsid w:val="00366995"/>
    <w:rsid w:val="00385AE5"/>
    <w:rsid w:val="0038646B"/>
    <w:rsid w:val="00393D49"/>
    <w:rsid w:val="003A394A"/>
    <w:rsid w:val="003B1869"/>
    <w:rsid w:val="003C232E"/>
    <w:rsid w:val="003C5E97"/>
    <w:rsid w:val="003D32C4"/>
    <w:rsid w:val="003D4C92"/>
    <w:rsid w:val="003E08A2"/>
    <w:rsid w:val="003E43DE"/>
    <w:rsid w:val="003E4A15"/>
    <w:rsid w:val="003E5A2E"/>
    <w:rsid w:val="003F6F87"/>
    <w:rsid w:val="004014D2"/>
    <w:rsid w:val="0040185A"/>
    <w:rsid w:val="00406FF0"/>
    <w:rsid w:val="004103F7"/>
    <w:rsid w:val="00413B6F"/>
    <w:rsid w:val="0041557A"/>
    <w:rsid w:val="00420F7F"/>
    <w:rsid w:val="00433631"/>
    <w:rsid w:val="00433D46"/>
    <w:rsid w:val="0043557F"/>
    <w:rsid w:val="00436B2D"/>
    <w:rsid w:val="00444EDA"/>
    <w:rsid w:val="00450006"/>
    <w:rsid w:val="00453795"/>
    <w:rsid w:val="00454849"/>
    <w:rsid w:val="0045716B"/>
    <w:rsid w:val="00462433"/>
    <w:rsid w:val="004654FE"/>
    <w:rsid w:val="004655B9"/>
    <w:rsid w:val="0047199E"/>
    <w:rsid w:val="00475210"/>
    <w:rsid w:val="00475A43"/>
    <w:rsid w:val="00483B2B"/>
    <w:rsid w:val="00484FE3"/>
    <w:rsid w:val="00487AAB"/>
    <w:rsid w:val="00490B24"/>
    <w:rsid w:val="004937CE"/>
    <w:rsid w:val="0049530B"/>
    <w:rsid w:val="004A7F16"/>
    <w:rsid w:val="004B703B"/>
    <w:rsid w:val="004C10A9"/>
    <w:rsid w:val="004E0C54"/>
    <w:rsid w:val="004E320D"/>
    <w:rsid w:val="004E5D40"/>
    <w:rsid w:val="004F1D81"/>
    <w:rsid w:val="004F2B8D"/>
    <w:rsid w:val="004F6ED0"/>
    <w:rsid w:val="004F74EC"/>
    <w:rsid w:val="004F777B"/>
    <w:rsid w:val="005201DF"/>
    <w:rsid w:val="005210F9"/>
    <w:rsid w:val="00522079"/>
    <w:rsid w:val="00525F63"/>
    <w:rsid w:val="0052656D"/>
    <w:rsid w:val="0053002B"/>
    <w:rsid w:val="00531373"/>
    <w:rsid w:val="005313B1"/>
    <w:rsid w:val="0053166F"/>
    <w:rsid w:val="00532114"/>
    <w:rsid w:val="00533AF4"/>
    <w:rsid w:val="00535E27"/>
    <w:rsid w:val="00542811"/>
    <w:rsid w:val="00544EEB"/>
    <w:rsid w:val="0054616C"/>
    <w:rsid w:val="0055014B"/>
    <w:rsid w:val="00550853"/>
    <w:rsid w:val="0055088E"/>
    <w:rsid w:val="00553EA2"/>
    <w:rsid w:val="00555C67"/>
    <w:rsid w:val="00556697"/>
    <w:rsid w:val="00556B6E"/>
    <w:rsid w:val="00556EFA"/>
    <w:rsid w:val="00566D40"/>
    <w:rsid w:val="00573FD5"/>
    <w:rsid w:val="0057440B"/>
    <w:rsid w:val="005744BD"/>
    <w:rsid w:val="00575082"/>
    <w:rsid w:val="005817B6"/>
    <w:rsid w:val="00586282"/>
    <w:rsid w:val="0058773F"/>
    <w:rsid w:val="005911F4"/>
    <w:rsid w:val="005A32DA"/>
    <w:rsid w:val="005A55F8"/>
    <w:rsid w:val="005A7CB8"/>
    <w:rsid w:val="005B1D27"/>
    <w:rsid w:val="005B4465"/>
    <w:rsid w:val="005B531F"/>
    <w:rsid w:val="005B5383"/>
    <w:rsid w:val="005C7721"/>
    <w:rsid w:val="005C7FFA"/>
    <w:rsid w:val="005D4A8A"/>
    <w:rsid w:val="005D760C"/>
    <w:rsid w:val="005F2921"/>
    <w:rsid w:val="005F48FF"/>
    <w:rsid w:val="005F4EDE"/>
    <w:rsid w:val="005F51C0"/>
    <w:rsid w:val="005F54BA"/>
    <w:rsid w:val="00601926"/>
    <w:rsid w:val="00601E8B"/>
    <w:rsid w:val="0060509A"/>
    <w:rsid w:val="00607FDE"/>
    <w:rsid w:val="0061027E"/>
    <w:rsid w:val="00610FC4"/>
    <w:rsid w:val="00613BAD"/>
    <w:rsid w:val="00614052"/>
    <w:rsid w:val="006144F3"/>
    <w:rsid w:val="00614C59"/>
    <w:rsid w:val="00614CD1"/>
    <w:rsid w:val="00617219"/>
    <w:rsid w:val="00617330"/>
    <w:rsid w:val="00631EEE"/>
    <w:rsid w:val="006352C7"/>
    <w:rsid w:val="006375C1"/>
    <w:rsid w:val="00640272"/>
    <w:rsid w:val="0064106D"/>
    <w:rsid w:val="0064258B"/>
    <w:rsid w:val="00643736"/>
    <w:rsid w:val="00650BBA"/>
    <w:rsid w:val="00652E0B"/>
    <w:rsid w:val="00656035"/>
    <w:rsid w:val="00656375"/>
    <w:rsid w:val="0067068E"/>
    <w:rsid w:val="0067332C"/>
    <w:rsid w:val="00680540"/>
    <w:rsid w:val="00683315"/>
    <w:rsid w:val="006856ED"/>
    <w:rsid w:val="00691960"/>
    <w:rsid w:val="00691BEC"/>
    <w:rsid w:val="006952EE"/>
    <w:rsid w:val="00695D88"/>
    <w:rsid w:val="00697AE2"/>
    <w:rsid w:val="006A4966"/>
    <w:rsid w:val="006B53A5"/>
    <w:rsid w:val="006B7455"/>
    <w:rsid w:val="006B7958"/>
    <w:rsid w:val="006C36F6"/>
    <w:rsid w:val="006C7718"/>
    <w:rsid w:val="006D0D47"/>
    <w:rsid w:val="006D2B0D"/>
    <w:rsid w:val="006D3EF6"/>
    <w:rsid w:val="006D593C"/>
    <w:rsid w:val="006E0EEF"/>
    <w:rsid w:val="006E37F4"/>
    <w:rsid w:val="006E75F4"/>
    <w:rsid w:val="006F0CB8"/>
    <w:rsid w:val="006F35A5"/>
    <w:rsid w:val="006F5693"/>
    <w:rsid w:val="00700735"/>
    <w:rsid w:val="00703D0B"/>
    <w:rsid w:val="007045E8"/>
    <w:rsid w:val="007148DC"/>
    <w:rsid w:val="007164CD"/>
    <w:rsid w:val="00716561"/>
    <w:rsid w:val="007179F1"/>
    <w:rsid w:val="007250C7"/>
    <w:rsid w:val="00732081"/>
    <w:rsid w:val="007426EE"/>
    <w:rsid w:val="00742D09"/>
    <w:rsid w:val="00745B6F"/>
    <w:rsid w:val="0074641F"/>
    <w:rsid w:val="00747E6F"/>
    <w:rsid w:val="00750F54"/>
    <w:rsid w:val="00752098"/>
    <w:rsid w:val="00752647"/>
    <w:rsid w:val="00752F3E"/>
    <w:rsid w:val="007552E1"/>
    <w:rsid w:val="00755A49"/>
    <w:rsid w:val="0075617C"/>
    <w:rsid w:val="00756D42"/>
    <w:rsid w:val="00757F67"/>
    <w:rsid w:val="00767F50"/>
    <w:rsid w:val="0077423D"/>
    <w:rsid w:val="00775C5D"/>
    <w:rsid w:val="00780835"/>
    <w:rsid w:val="00786AB7"/>
    <w:rsid w:val="00792189"/>
    <w:rsid w:val="0079514B"/>
    <w:rsid w:val="00796F9A"/>
    <w:rsid w:val="007A34E4"/>
    <w:rsid w:val="007B207F"/>
    <w:rsid w:val="007B4B6E"/>
    <w:rsid w:val="007B538C"/>
    <w:rsid w:val="007D07B7"/>
    <w:rsid w:val="007D114C"/>
    <w:rsid w:val="007D55CB"/>
    <w:rsid w:val="007E5A5F"/>
    <w:rsid w:val="007F162A"/>
    <w:rsid w:val="0080233A"/>
    <w:rsid w:val="008102EA"/>
    <w:rsid w:val="00810B76"/>
    <w:rsid w:val="00810C97"/>
    <w:rsid w:val="00816858"/>
    <w:rsid w:val="00825FEC"/>
    <w:rsid w:val="00826BF7"/>
    <w:rsid w:val="00827C11"/>
    <w:rsid w:val="0083317E"/>
    <w:rsid w:val="00836DEF"/>
    <w:rsid w:val="008370B6"/>
    <w:rsid w:val="0084119B"/>
    <w:rsid w:val="00843F91"/>
    <w:rsid w:val="008455A1"/>
    <w:rsid w:val="0084617B"/>
    <w:rsid w:val="00850634"/>
    <w:rsid w:val="00851D75"/>
    <w:rsid w:val="00857B57"/>
    <w:rsid w:val="00863475"/>
    <w:rsid w:val="008677F6"/>
    <w:rsid w:val="00870EB5"/>
    <w:rsid w:val="00875F50"/>
    <w:rsid w:val="008761D3"/>
    <w:rsid w:val="00884750"/>
    <w:rsid w:val="00885FE8"/>
    <w:rsid w:val="008A2977"/>
    <w:rsid w:val="008A31DC"/>
    <w:rsid w:val="008A39D4"/>
    <w:rsid w:val="008B123C"/>
    <w:rsid w:val="008B3FD5"/>
    <w:rsid w:val="008B6114"/>
    <w:rsid w:val="008C0365"/>
    <w:rsid w:val="008C382A"/>
    <w:rsid w:val="008D02E7"/>
    <w:rsid w:val="008D76BD"/>
    <w:rsid w:val="008E0159"/>
    <w:rsid w:val="008E0584"/>
    <w:rsid w:val="008E3D8C"/>
    <w:rsid w:val="008F5183"/>
    <w:rsid w:val="008F5CDE"/>
    <w:rsid w:val="00903EF5"/>
    <w:rsid w:val="00910525"/>
    <w:rsid w:val="00910C93"/>
    <w:rsid w:val="0091704E"/>
    <w:rsid w:val="00917338"/>
    <w:rsid w:val="00922884"/>
    <w:rsid w:val="00923C2C"/>
    <w:rsid w:val="00932420"/>
    <w:rsid w:val="00934AF0"/>
    <w:rsid w:val="00935727"/>
    <w:rsid w:val="009374F9"/>
    <w:rsid w:val="00941CB7"/>
    <w:rsid w:val="009506E7"/>
    <w:rsid w:val="00956067"/>
    <w:rsid w:val="00960A20"/>
    <w:rsid w:val="009627F7"/>
    <w:rsid w:val="0096348E"/>
    <w:rsid w:val="009679C7"/>
    <w:rsid w:val="00973F00"/>
    <w:rsid w:val="00977390"/>
    <w:rsid w:val="009844CB"/>
    <w:rsid w:val="00985301"/>
    <w:rsid w:val="00987751"/>
    <w:rsid w:val="00991E60"/>
    <w:rsid w:val="00993B87"/>
    <w:rsid w:val="009A1E86"/>
    <w:rsid w:val="009A22C8"/>
    <w:rsid w:val="009A6E06"/>
    <w:rsid w:val="009A7D0A"/>
    <w:rsid w:val="009A7E19"/>
    <w:rsid w:val="009A7E27"/>
    <w:rsid w:val="009B05DE"/>
    <w:rsid w:val="009B07D2"/>
    <w:rsid w:val="009B5D23"/>
    <w:rsid w:val="009C1C51"/>
    <w:rsid w:val="009C5B59"/>
    <w:rsid w:val="009C609E"/>
    <w:rsid w:val="009C7AF1"/>
    <w:rsid w:val="009D28AD"/>
    <w:rsid w:val="009D3EE0"/>
    <w:rsid w:val="009E2C0A"/>
    <w:rsid w:val="009E37AE"/>
    <w:rsid w:val="009F4911"/>
    <w:rsid w:val="009F7071"/>
    <w:rsid w:val="00A00CDF"/>
    <w:rsid w:val="00A133B7"/>
    <w:rsid w:val="00A23409"/>
    <w:rsid w:val="00A365EC"/>
    <w:rsid w:val="00A450D5"/>
    <w:rsid w:val="00A45E20"/>
    <w:rsid w:val="00A45E47"/>
    <w:rsid w:val="00A46632"/>
    <w:rsid w:val="00A46E7F"/>
    <w:rsid w:val="00A506D6"/>
    <w:rsid w:val="00A557FD"/>
    <w:rsid w:val="00A61A42"/>
    <w:rsid w:val="00A62E63"/>
    <w:rsid w:val="00A672CE"/>
    <w:rsid w:val="00A71A04"/>
    <w:rsid w:val="00A75A2C"/>
    <w:rsid w:val="00A76803"/>
    <w:rsid w:val="00A83448"/>
    <w:rsid w:val="00A91165"/>
    <w:rsid w:val="00A96923"/>
    <w:rsid w:val="00A971AD"/>
    <w:rsid w:val="00A974DD"/>
    <w:rsid w:val="00AA428D"/>
    <w:rsid w:val="00AA7297"/>
    <w:rsid w:val="00AB196B"/>
    <w:rsid w:val="00AC5AA2"/>
    <w:rsid w:val="00AC7B12"/>
    <w:rsid w:val="00AD38C8"/>
    <w:rsid w:val="00AD3A25"/>
    <w:rsid w:val="00AD4C1B"/>
    <w:rsid w:val="00AD78D9"/>
    <w:rsid w:val="00AE4B04"/>
    <w:rsid w:val="00AF0C24"/>
    <w:rsid w:val="00AF3AF8"/>
    <w:rsid w:val="00AF69F8"/>
    <w:rsid w:val="00B067F9"/>
    <w:rsid w:val="00B101A1"/>
    <w:rsid w:val="00B14038"/>
    <w:rsid w:val="00B175FF"/>
    <w:rsid w:val="00B30057"/>
    <w:rsid w:val="00B31D33"/>
    <w:rsid w:val="00B42DBB"/>
    <w:rsid w:val="00B51BC7"/>
    <w:rsid w:val="00B53F26"/>
    <w:rsid w:val="00B57CC7"/>
    <w:rsid w:val="00B63C3E"/>
    <w:rsid w:val="00B66096"/>
    <w:rsid w:val="00B67EF4"/>
    <w:rsid w:val="00B809C5"/>
    <w:rsid w:val="00B8342D"/>
    <w:rsid w:val="00B94D48"/>
    <w:rsid w:val="00BA290C"/>
    <w:rsid w:val="00BA5082"/>
    <w:rsid w:val="00BB3CF3"/>
    <w:rsid w:val="00BC0ECD"/>
    <w:rsid w:val="00BC2827"/>
    <w:rsid w:val="00BC39FB"/>
    <w:rsid w:val="00BC40B7"/>
    <w:rsid w:val="00BC6E64"/>
    <w:rsid w:val="00BD09DB"/>
    <w:rsid w:val="00BD3420"/>
    <w:rsid w:val="00BE0C07"/>
    <w:rsid w:val="00BE45DC"/>
    <w:rsid w:val="00C0527C"/>
    <w:rsid w:val="00C15A35"/>
    <w:rsid w:val="00C161EE"/>
    <w:rsid w:val="00C36E43"/>
    <w:rsid w:val="00C36E87"/>
    <w:rsid w:val="00C3736B"/>
    <w:rsid w:val="00C37977"/>
    <w:rsid w:val="00C451D9"/>
    <w:rsid w:val="00C4676B"/>
    <w:rsid w:val="00C47955"/>
    <w:rsid w:val="00C47A84"/>
    <w:rsid w:val="00C557BB"/>
    <w:rsid w:val="00C5633B"/>
    <w:rsid w:val="00C575A3"/>
    <w:rsid w:val="00C6752D"/>
    <w:rsid w:val="00C74337"/>
    <w:rsid w:val="00C7519E"/>
    <w:rsid w:val="00C85F3F"/>
    <w:rsid w:val="00C958FC"/>
    <w:rsid w:val="00C95B6D"/>
    <w:rsid w:val="00C97298"/>
    <w:rsid w:val="00CA219C"/>
    <w:rsid w:val="00CA570E"/>
    <w:rsid w:val="00CA73DE"/>
    <w:rsid w:val="00CB21F1"/>
    <w:rsid w:val="00CB2902"/>
    <w:rsid w:val="00CC0170"/>
    <w:rsid w:val="00CC74D9"/>
    <w:rsid w:val="00CD735A"/>
    <w:rsid w:val="00CE088E"/>
    <w:rsid w:val="00CE154D"/>
    <w:rsid w:val="00CF117D"/>
    <w:rsid w:val="00CF22BA"/>
    <w:rsid w:val="00CF4FA2"/>
    <w:rsid w:val="00D0087E"/>
    <w:rsid w:val="00D04066"/>
    <w:rsid w:val="00D07A0A"/>
    <w:rsid w:val="00D11434"/>
    <w:rsid w:val="00D17FCC"/>
    <w:rsid w:val="00D234EA"/>
    <w:rsid w:val="00D24409"/>
    <w:rsid w:val="00D24719"/>
    <w:rsid w:val="00D24C11"/>
    <w:rsid w:val="00D254FE"/>
    <w:rsid w:val="00D2603F"/>
    <w:rsid w:val="00D27DD0"/>
    <w:rsid w:val="00D317FB"/>
    <w:rsid w:val="00D327E5"/>
    <w:rsid w:val="00D34022"/>
    <w:rsid w:val="00D35FF5"/>
    <w:rsid w:val="00D43775"/>
    <w:rsid w:val="00D43F4B"/>
    <w:rsid w:val="00D473B5"/>
    <w:rsid w:val="00D53AB5"/>
    <w:rsid w:val="00D544A5"/>
    <w:rsid w:val="00D54671"/>
    <w:rsid w:val="00D56780"/>
    <w:rsid w:val="00D60EA4"/>
    <w:rsid w:val="00D61A5F"/>
    <w:rsid w:val="00D659BA"/>
    <w:rsid w:val="00D678F9"/>
    <w:rsid w:val="00D71602"/>
    <w:rsid w:val="00D76F46"/>
    <w:rsid w:val="00D81783"/>
    <w:rsid w:val="00D84DF1"/>
    <w:rsid w:val="00D90347"/>
    <w:rsid w:val="00D92BCA"/>
    <w:rsid w:val="00D955CB"/>
    <w:rsid w:val="00DA1D7C"/>
    <w:rsid w:val="00DA2651"/>
    <w:rsid w:val="00DA4168"/>
    <w:rsid w:val="00DA4E1F"/>
    <w:rsid w:val="00DA52EA"/>
    <w:rsid w:val="00DA77C8"/>
    <w:rsid w:val="00DB4494"/>
    <w:rsid w:val="00DC1529"/>
    <w:rsid w:val="00DC1E97"/>
    <w:rsid w:val="00DC4521"/>
    <w:rsid w:val="00DC7662"/>
    <w:rsid w:val="00DD451D"/>
    <w:rsid w:val="00DD5449"/>
    <w:rsid w:val="00DE0D7B"/>
    <w:rsid w:val="00DE4133"/>
    <w:rsid w:val="00E00475"/>
    <w:rsid w:val="00E02895"/>
    <w:rsid w:val="00E0452E"/>
    <w:rsid w:val="00E07A06"/>
    <w:rsid w:val="00E1229A"/>
    <w:rsid w:val="00E122AC"/>
    <w:rsid w:val="00E130E0"/>
    <w:rsid w:val="00E173E5"/>
    <w:rsid w:val="00E17EFB"/>
    <w:rsid w:val="00E212D9"/>
    <w:rsid w:val="00E24B93"/>
    <w:rsid w:val="00E326DE"/>
    <w:rsid w:val="00E372C9"/>
    <w:rsid w:val="00E37893"/>
    <w:rsid w:val="00E50BBA"/>
    <w:rsid w:val="00E566BB"/>
    <w:rsid w:val="00E56FD5"/>
    <w:rsid w:val="00E631F8"/>
    <w:rsid w:val="00E633E5"/>
    <w:rsid w:val="00E71408"/>
    <w:rsid w:val="00E81805"/>
    <w:rsid w:val="00E82CB4"/>
    <w:rsid w:val="00E83CE7"/>
    <w:rsid w:val="00E85A4E"/>
    <w:rsid w:val="00E8631A"/>
    <w:rsid w:val="00E865E2"/>
    <w:rsid w:val="00E916C8"/>
    <w:rsid w:val="00E94272"/>
    <w:rsid w:val="00E95D16"/>
    <w:rsid w:val="00EA48B8"/>
    <w:rsid w:val="00EA5DE4"/>
    <w:rsid w:val="00EB7561"/>
    <w:rsid w:val="00ED20E3"/>
    <w:rsid w:val="00ED69B1"/>
    <w:rsid w:val="00ED7EAF"/>
    <w:rsid w:val="00EE173F"/>
    <w:rsid w:val="00EE310A"/>
    <w:rsid w:val="00EE3E90"/>
    <w:rsid w:val="00EE4B68"/>
    <w:rsid w:val="00EE6E3D"/>
    <w:rsid w:val="00EE7E01"/>
    <w:rsid w:val="00EF6DF6"/>
    <w:rsid w:val="00F01311"/>
    <w:rsid w:val="00F10F25"/>
    <w:rsid w:val="00F1205C"/>
    <w:rsid w:val="00F1296D"/>
    <w:rsid w:val="00F1550B"/>
    <w:rsid w:val="00F2148A"/>
    <w:rsid w:val="00F22AF3"/>
    <w:rsid w:val="00F23869"/>
    <w:rsid w:val="00F3170A"/>
    <w:rsid w:val="00F33298"/>
    <w:rsid w:val="00F352AC"/>
    <w:rsid w:val="00F3673E"/>
    <w:rsid w:val="00F37464"/>
    <w:rsid w:val="00F40C81"/>
    <w:rsid w:val="00F45C09"/>
    <w:rsid w:val="00F51E0D"/>
    <w:rsid w:val="00F60AAE"/>
    <w:rsid w:val="00F6366C"/>
    <w:rsid w:val="00F63C24"/>
    <w:rsid w:val="00F64B57"/>
    <w:rsid w:val="00F70CEB"/>
    <w:rsid w:val="00F72598"/>
    <w:rsid w:val="00F72EF7"/>
    <w:rsid w:val="00F7378A"/>
    <w:rsid w:val="00F75B7A"/>
    <w:rsid w:val="00F77E3D"/>
    <w:rsid w:val="00F812FE"/>
    <w:rsid w:val="00F84870"/>
    <w:rsid w:val="00F8628E"/>
    <w:rsid w:val="00F87F9F"/>
    <w:rsid w:val="00F93C5A"/>
    <w:rsid w:val="00FA013B"/>
    <w:rsid w:val="00FA53F6"/>
    <w:rsid w:val="00FA6032"/>
    <w:rsid w:val="00FA6C47"/>
    <w:rsid w:val="00FB31DD"/>
    <w:rsid w:val="00FB3867"/>
    <w:rsid w:val="00FB3A7B"/>
    <w:rsid w:val="00FB4785"/>
    <w:rsid w:val="00FD240D"/>
    <w:rsid w:val="00FD35D3"/>
    <w:rsid w:val="00FF09EE"/>
    <w:rsid w:val="09266277"/>
    <w:rsid w:val="0AA04455"/>
    <w:rsid w:val="0C793580"/>
    <w:rsid w:val="0F44530B"/>
    <w:rsid w:val="10F2755A"/>
    <w:rsid w:val="130B063D"/>
    <w:rsid w:val="154E5F74"/>
    <w:rsid w:val="162D2CD7"/>
    <w:rsid w:val="18DE5F1E"/>
    <w:rsid w:val="1A8609C2"/>
    <w:rsid w:val="22C139F2"/>
    <w:rsid w:val="264E29E7"/>
    <w:rsid w:val="26EC20B9"/>
    <w:rsid w:val="28AD29A9"/>
    <w:rsid w:val="2AD029CC"/>
    <w:rsid w:val="2B855D44"/>
    <w:rsid w:val="34E04DB7"/>
    <w:rsid w:val="35C356CF"/>
    <w:rsid w:val="37955E55"/>
    <w:rsid w:val="38664D3A"/>
    <w:rsid w:val="39135B02"/>
    <w:rsid w:val="400C5A45"/>
    <w:rsid w:val="42A43A02"/>
    <w:rsid w:val="477C7BE2"/>
    <w:rsid w:val="53D23299"/>
    <w:rsid w:val="5AD029E5"/>
    <w:rsid w:val="5C534E4A"/>
    <w:rsid w:val="61D928A4"/>
    <w:rsid w:val="65E36DFA"/>
    <w:rsid w:val="67D7728F"/>
    <w:rsid w:val="695A260F"/>
    <w:rsid w:val="69643755"/>
    <w:rsid w:val="6F720AE1"/>
    <w:rsid w:val="738C30F5"/>
    <w:rsid w:val="78703F98"/>
    <w:rsid w:val="790B247E"/>
    <w:rsid w:val="793C1AAC"/>
    <w:rsid w:val="7CAF663E"/>
    <w:rsid w:val="7EF9405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@宋体" w:hAnsi="@宋体" w:eastAsia="@宋体" w:cs="@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@宋体" w:hAnsi="@宋体" w:eastAsia="@宋体" w:cs="@宋体"/>
      <w:kern w:val="2"/>
      <w:sz w:val="3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keepNext/>
      <w:keepLines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 w:firstLine="0" w:firstLineChars="0"/>
      <w:jc w:val="center"/>
      <w:outlineLvl w:val="1"/>
    </w:pPr>
    <w:rPr>
      <w:rFonts w:hint="eastAsia" w:ascii="黑体" w:hAnsi="宋体" w:eastAsia="华文中宋" w:cs="Times New Roman"/>
      <w:b/>
      <w:bCs/>
      <w:kern w:val="2"/>
      <w:sz w:val="30"/>
      <w:szCs w:val="30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9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1272" w:firstLineChars="200"/>
      <w:jc w:val="both"/>
      <w:outlineLvl w:val="2"/>
    </w:pPr>
    <w:rPr>
      <w:rFonts w:hint="eastAsia" w:ascii="楷体_GB2312" w:hAnsi="宋体" w:eastAsia="黑体" w:cs="Times New Roman"/>
      <w:b/>
      <w:bCs/>
      <w:kern w:val="2"/>
      <w:sz w:val="28"/>
      <w:szCs w:val="28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keepNext w:val="0"/>
      <w:keepLines w:val="0"/>
      <w:widowControl w:val="0"/>
      <w:suppressLineNumbers w:val="0"/>
      <w:spacing w:before="0" w:beforeAutospacing="1" w:after="0" w:afterAutospacing="1"/>
      <w:ind w:left="0" w:firstLine="1272" w:firstLineChars="200"/>
      <w:jc w:val="both"/>
      <w:outlineLvl w:val="3"/>
    </w:pPr>
    <w:rPr>
      <w:rFonts w:hint="eastAsia" w:ascii="仿宋_GB2312" w:hAnsi="宋体" w:eastAsia="楷体_GB2312" w:cs="Times New Roman"/>
      <w:b/>
      <w:bCs/>
      <w:kern w:val="2"/>
      <w:sz w:val="28"/>
      <w:szCs w:val="28"/>
      <w:lang w:val="en-US" w:eastAsia="zh-CN" w:bidi="ar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next w:val="1"/>
    <w:qFormat/>
    <w:uiPriority w:val="0"/>
    <w:pPr>
      <w:spacing w:after="120"/>
    </w:pPr>
    <w:rPr>
      <w:rFonts w:ascii="Calibri" w:hAnsi="Calibri"/>
      <w:szCs w:val="22"/>
    </w:rPr>
  </w:style>
  <w:style w:type="paragraph" w:styleId="6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able of figures"/>
    <w:basedOn w:val="1"/>
    <w:next w:val="1"/>
    <w:qFormat/>
    <w:uiPriority w:val="0"/>
    <w:pPr>
      <w:spacing w:before="100" w:beforeAutospacing="1" w:after="100" w:afterAutospacing="1"/>
      <w:ind w:left="200" w:leftChars="200" w:hanging="200" w:hangingChars="200"/>
    </w:pPr>
    <w:rPr>
      <w:rFonts w:ascii="Calibri" w:hAnsi="Calibri" w:eastAsia="宋体" w:cs="Times New Roman"/>
      <w:kern w:val="0"/>
      <w:sz w:val="20"/>
      <w:szCs w:val="21"/>
    </w:rPr>
  </w:style>
  <w:style w:type="paragraph" w:styleId="11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qFormat/>
    <w:uiPriority w:val="22"/>
    <w:rPr>
      <w:b/>
      <w:bCs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unhideWhenUsed/>
    <w:qFormat/>
    <w:uiPriority w:val="99"/>
    <w:rPr>
      <w:color w:val="0563C1"/>
      <w:u w:val="single"/>
    </w:rPr>
  </w:style>
  <w:style w:type="character" w:customStyle="1" w:styleId="18">
    <w:name w:val="日期 字符"/>
    <w:link w:val="6"/>
    <w:semiHidden/>
    <w:qFormat/>
    <w:uiPriority w:val="99"/>
    <w:rPr>
      <w:kern w:val="2"/>
      <w:sz w:val="21"/>
    </w:rPr>
  </w:style>
  <w:style w:type="character" w:customStyle="1" w:styleId="19">
    <w:name w:val="批注框文本 字符"/>
    <w:link w:val="7"/>
    <w:semiHidden/>
    <w:qFormat/>
    <w:uiPriority w:val="99"/>
    <w:rPr>
      <w:kern w:val="2"/>
      <w:sz w:val="18"/>
      <w:szCs w:val="18"/>
    </w:rPr>
  </w:style>
  <w:style w:type="character" w:customStyle="1" w:styleId="20">
    <w:name w:val="页脚 字符"/>
    <w:link w:val="8"/>
    <w:qFormat/>
    <w:uiPriority w:val="99"/>
    <w:rPr>
      <w:kern w:val="2"/>
      <w:sz w:val="18"/>
    </w:rPr>
  </w:style>
  <w:style w:type="character" w:customStyle="1" w:styleId="21">
    <w:name w:val="apple-converted-space"/>
    <w:basedOn w:val="14"/>
    <w:qFormat/>
    <w:uiPriority w:val="0"/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Char"/>
    <w:basedOn w:val="1"/>
    <w:next w:val="1"/>
    <w:semiHidden/>
    <w:qFormat/>
    <w:uiPriority w:val="0"/>
    <w:pPr>
      <w:numPr>
        <w:ilvl w:val="0"/>
        <w:numId w:val="1"/>
      </w:numPr>
      <w:adjustRightInd w:val="0"/>
      <w:snapToGrid w:val="0"/>
      <w:spacing w:beforeLines="50" w:line="360" w:lineRule="auto"/>
      <w:ind w:left="6216"/>
      <w:jc w:val="center"/>
    </w:pPr>
    <w:rPr>
      <w:rFonts w:ascii="宋体" w:hAnsi="宋体" w:eastAsia="宋体" w:cs="Times New Roman"/>
      <w:kern w:val="0"/>
      <w:sz w:val="24"/>
      <w:szCs w:val="24"/>
    </w:rPr>
  </w:style>
  <w:style w:type="character" w:customStyle="1" w:styleId="25">
    <w:name w:val="question-title2"/>
    <w:basedOn w:val="14"/>
    <w:qFormat/>
    <w:uiPriority w:val="0"/>
  </w:style>
  <w:style w:type="paragraph" w:customStyle="1" w:styleId="26">
    <w:name w:val="正文2"/>
    <w:basedOn w:val="27"/>
    <w:next w:val="1"/>
    <w:qFormat/>
    <w:uiPriority w:val="0"/>
  </w:style>
  <w:style w:type="paragraph" w:customStyle="1" w:styleId="27">
    <w:name w:val="正文1"/>
    <w:basedOn w:val="1"/>
    <w:next w:val="26"/>
    <w:qFormat/>
    <w:uiPriority w:val="0"/>
    <w:pPr>
      <w:ind w:firstLine="883"/>
    </w:pPr>
    <w:rPr>
      <w:rFonts w:cs="Times New Roman"/>
      <w:sz w:val="28"/>
      <w:szCs w:val="44"/>
    </w:rPr>
  </w:style>
  <w:style w:type="paragraph" w:customStyle="1" w:styleId="28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494;&#20113;&#21516;&#27493;&#30424;\865870033\&#22235;&#24029;&#30465;&#29983;&#24577;&#25991;&#26126;&#20419;&#36827;&#20250;\&#25991;&#20214;&#32534;&#21495;\&#24179;&#34892;&#25991;&#26684;&#2433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平行文格式.dotx</Template>
  <Pages>1</Pages>
  <Words>250</Words>
  <Characters>291</Characters>
  <Lines>6</Lines>
  <Paragraphs>1</Paragraphs>
  <TotalTime>4</TotalTime>
  <ScaleCrop>false</ScaleCrop>
  <LinksUpToDate>false</LinksUpToDate>
  <CharactersWithSpaces>366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2020-04-13T03:38:00Z</dcterms:created>
  <dc:creator>别号江平</dc:creator>
  <cp:lastModifiedBy>！</cp:lastModifiedBy>
  <cp:lastPrinted>2022-08-17T08:14:00Z</cp:lastPrinted>
  <dcterms:modified xsi:type="dcterms:W3CDTF">2026-06-16T05:50:24Z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SaveFontToCloudKey">
    <vt:lpwstr>435059384_embed</vt:lpwstr>
  </property>
  <property fmtid="{D5CDD505-2E9C-101B-9397-08002B2CF9AE}" pid="4" name="ICV">
    <vt:lpwstr>CEE76DD84CCC4095B48834AAFA36EB6E_13</vt:lpwstr>
  </property>
  <property fmtid="{D5CDD505-2E9C-101B-9397-08002B2CF9AE}" pid="5" name="KSOTemplateDocerSaveRecord">
    <vt:lpwstr>eyJoZGlkIjoiYzBkMmI5NjM1MzQwNjNjZmFhNDJhOTdiOWYxYjk1MmUifQ==</vt:lpwstr>
  </property>
</Properties>
</file>